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6B8" w:rsidRDefault="007A26B8" w:rsidP="00D42D77">
      <w:pPr>
        <w:spacing w:line="360" w:lineRule="auto"/>
        <w:jc w:val="center"/>
        <w:rPr>
          <w:rFonts w:cs="Arial"/>
          <w:sz w:val="28"/>
          <w:szCs w:val="28"/>
        </w:rPr>
      </w:pPr>
    </w:p>
    <w:p w:rsidR="007A26B8" w:rsidRPr="005A76DE" w:rsidRDefault="007A26B8" w:rsidP="005A76DE">
      <w:pPr>
        <w:spacing w:line="360" w:lineRule="auto"/>
        <w:jc w:val="center"/>
        <w:rPr>
          <w:rFonts w:cs="Arial"/>
          <w:sz w:val="28"/>
          <w:szCs w:val="28"/>
        </w:rPr>
      </w:pPr>
      <w:r w:rsidRPr="005A76DE">
        <w:rPr>
          <w:sz w:val="28"/>
          <w:szCs w:val="28"/>
        </w:rPr>
        <w:t>Vokalinių ansamblių šventės – konkurso „Kur aukštas klevas“ 2015-04-15</w:t>
      </w:r>
    </w:p>
    <w:p w:rsidR="007A26B8" w:rsidRPr="005A76DE" w:rsidRDefault="007A26B8" w:rsidP="005A76DE">
      <w:pPr>
        <w:spacing w:line="360" w:lineRule="auto"/>
        <w:jc w:val="center"/>
        <w:rPr>
          <w:b/>
          <w:bCs/>
          <w:sz w:val="28"/>
          <w:szCs w:val="28"/>
        </w:rPr>
      </w:pPr>
      <w:r w:rsidRPr="005A76DE">
        <w:rPr>
          <w:b/>
          <w:bCs/>
          <w:sz w:val="28"/>
          <w:szCs w:val="28"/>
        </w:rPr>
        <w:t>JAUNIMO DIENOS DALYVIO PARAIŠKA</w:t>
      </w:r>
    </w:p>
    <w:p w:rsidR="007A26B8" w:rsidRDefault="007A26B8" w:rsidP="00F00AF0">
      <w:pPr>
        <w:rPr>
          <w:rFonts w:cs="Arial"/>
        </w:rPr>
      </w:pPr>
      <w:r w:rsidRPr="00364F4A">
        <w:rPr>
          <w:b/>
          <w:bCs/>
        </w:rPr>
        <w:t>Mokyklos</w:t>
      </w:r>
      <w:r>
        <w:rPr>
          <w:b/>
          <w:bCs/>
        </w:rPr>
        <w:t>, įstaigos</w:t>
      </w:r>
      <w:r w:rsidRPr="00364F4A">
        <w:rPr>
          <w:b/>
          <w:bCs/>
        </w:rPr>
        <w:t xml:space="preserve"> pavadinimas</w:t>
      </w:r>
      <w:r w:rsidRPr="00364F4A">
        <w:t xml:space="preserve"> ___</w:t>
      </w:r>
      <w:r>
        <w:t>___________________________________________________________________</w:t>
      </w:r>
    </w:p>
    <w:p w:rsidR="007A26B8" w:rsidRPr="00364F4A" w:rsidRDefault="007A26B8" w:rsidP="00F00AF0">
      <w:pPr>
        <w:rPr>
          <w:rFonts w:cs="Arial"/>
        </w:rPr>
      </w:pP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8"/>
        <w:gridCol w:w="2760"/>
        <w:gridCol w:w="1079"/>
        <w:gridCol w:w="4638"/>
        <w:gridCol w:w="2325"/>
        <w:gridCol w:w="3298"/>
      </w:tblGrid>
      <w:tr w:rsidR="007A26B8" w:rsidRPr="00685A6B" w:rsidTr="00B464DA">
        <w:tc>
          <w:tcPr>
            <w:tcW w:w="588" w:type="dxa"/>
          </w:tcPr>
          <w:p w:rsidR="007A26B8" w:rsidRPr="00685A6B" w:rsidRDefault="007A26B8" w:rsidP="008319CF">
            <w:pPr>
              <w:jc w:val="center"/>
            </w:pPr>
            <w:r w:rsidRPr="005A76DE">
              <w:rPr>
                <w:b/>
                <w:bCs/>
              </w:rPr>
              <w:t>Eil. Nr</w:t>
            </w:r>
            <w:r w:rsidRPr="00685A6B">
              <w:t>.</w:t>
            </w:r>
          </w:p>
        </w:tc>
        <w:tc>
          <w:tcPr>
            <w:tcW w:w="2760" w:type="dxa"/>
          </w:tcPr>
          <w:p w:rsidR="007A26B8" w:rsidRPr="00B464DA" w:rsidRDefault="007A26B8" w:rsidP="008319CF">
            <w:pPr>
              <w:jc w:val="center"/>
              <w:rPr>
                <w:b/>
                <w:bCs/>
              </w:rPr>
            </w:pPr>
            <w:r w:rsidRPr="00B464DA">
              <w:rPr>
                <w:b/>
                <w:bCs/>
              </w:rPr>
              <w:t>Kolektyvo pavadinimas</w:t>
            </w:r>
          </w:p>
        </w:tc>
        <w:tc>
          <w:tcPr>
            <w:tcW w:w="1079" w:type="dxa"/>
          </w:tcPr>
          <w:p w:rsidR="007A26B8" w:rsidRPr="00B464DA" w:rsidRDefault="007A26B8" w:rsidP="008319CF">
            <w:pPr>
              <w:jc w:val="center"/>
              <w:rPr>
                <w:b/>
                <w:bCs/>
              </w:rPr>
            </w:pPr>
            <w:r w:rsidRPr="00B464DA">
              <w:rPr>
                <w:b/>
                <w:bCs/>
              </w:rPr>
              <w:t>Dalyvių skaičius</w:t>
            </w:r>
          </w:p>
        </w:tc>
        <w:tc>
          <w:tcPr>
            <w:tcW w:w="4638" w:type="dxa"/>
          </w:tcPr>
          <w:p w:rsidR="007A26B8" w:rsidRPr="00B464DA" w:rsidRDefault="007A26B8" w:rsidP="00B464DA">
            <w:pPr>
              <w:rPr>
                <w:rFonts w:cs="Arial"/>
              </w:rPr>
            </w:pPr>
            <w:r w:rsidRPr="00B464DA">
              <w:rPr>
                <w:b/>
                <w:bCs/>
              </w:rPr>
              <w:t>Atliekami kūriniai</w:t>
            </w:r>
            <w:r>
              <w:t xml:space="preserve"> (dainų pavadinimai</w:t>
            </w:r>
            <w:r w:rsidRPr="00B464DA">
              <w:t xml:space="preserve">, </w:t>
            </w:r>
            <w:r>
              <w:t>muzikos ir žodžių autorių vardai ir pavardė</w:t>
            </w:r>
            <w:r w:rsidRPr="00B464DA">
              <w:t>s</w:t>
            </w:r>
            <w:r>
              <w:t>)</w:t>
            </w:r>
            <w:r w:rsidRPr="00B464DA">
              <w:t>.</w:t>
            </w:r>
          </w:p>
        </w:tc>
        <w:tc>
          <w:tcPr>
            <w:tcW w:w="2325" w:type="dxa"/>
          </w:tcPr>
          <w:p w:rsidR="007A26B8" w:rsidRPr="00685A6B" w:rsidRDefault="007A26B8" w:rsidP="008319CF">
            <w:pPr>
              <w:jc w:val="center"/>
              <w:rPr>
                <w:rFonts w:cs="Arial"/>
              </w:rPr>
            </w:pPr>
            <w:r>
              <w:t>Vadovas (</w:t>
            </w:r>
            <w:r w:rsidRPr="00685A6B">
              <w:t xml:space="preserve">vardas, pavardė, </w:t>
            </w:r>
            <w:r>
              <w:t>telefono Nr.)</w:t>
            </w:r>
          </w:p>
        </w:tc>
        <w:tc>
          <w:tcPr>
            <w:tcW w:w="3298" w:type="dxa"/>
          </w:tcPr>
          <w:p w:rsidR="007A26B8" w:rsidRDefault="007A26B8" w:rsidP="008319CF">
            <w:pPr>
              <w:jc w:val="center"/>
            </w:pPr>
            <w:r w:rsidRPr="00B464DA">
              <w:rPr>
                <w:b/>
                <w:bCs/>
              </w:rPr>
              <w:t>Akompanimentas</w:t>
            </w:r>
            <w:r>
              <w:t xml:space="preserve"> (nurodyti akompanavimo būdą ir dalyvių skaičių)</w:t>
            </w:r>
          </w:p>
        </w:tc>
      </w:tr>
      <w:tr w:rsidR="007A26B8" w:rsidRPr="00685A6B" w:rsidTr="00B464DA">
        <w:tc>
          <w:tcPr>
            <w:tcW w:w="588" w:type="dxa"/>
          </w:tcPr>
          <w:p w:rsidR="007A26B8" w:rsidRPr="00685A6B" w:rsidRDefault="007A26B8" w:rsidP="008319CF">
            <w:pPr>
              <w:jc w:val="center"/>
              <w:rPr>
                <w:rFonts w:cs="Arial"/>
              </w:rPr>
            </w:pPr>
          </w:p>
        </w:tc>
        <w:tc>
          <w:tcPr>
            <w:tcW w:w="2760" w:type="dxa"/>
          </w:tcPr>
          <w:p w:rsidR="007A26B8" w:rsidRDefault="007A26B8" w:rsidP="008319CF">
            <w:pPr>
              <w:jc w:val="center"/>
              <w:rPr>
                <w:rFonts w:cs="Arial"/>
              </w:rPr>
            </w:pPr>
          </w:p>
          <w:p w:rsidR="007A26B8" w:rsidRPr="00685A6B" w:rsidRDefault="007A26B8" w:rsidP="008319CF">
            <w:pPr>
              <w:jc w:val="center"/>
              <w:rPr>
                <w:rFonts w:cs="Arial"/>
              </w:rPr>
            </w:pPr>
          </w:p>
        </w:tc>
        <w:tc>
          <w:tcPr>
            <w:tcW w:w="1079" w:type="dxa"/>
          </w:tcPr>
          <w:p w:rsidR="007A26B8" w:rsidRPr="00685A6B" w:rsidRDefault="007A26B8" w:rsidP="008319CF">
            <w:pPr>
              <w:jc w:val="center"/>
              <w:rPr>
                <w:rFonts w:cs="Arial"/>
              </w:rPr>
            </w:pPr>
          </w:p>
        </w:tc>
        <w:tc>
          <w:tcPr>
            <w:tcW w:w="4638" w:type="dxa"/>
          </w:tcPr>
          <w:p w:rsidR="007A26B8" w:rsidRPr="00685A6B" w:rsidRDefault="007A26B8" w:rsidP="008319CF">
            <w:pPr>
              <w:jc w:val="center"/>
              <w:rPr>
                <w:rFonts w:cs="Arial"/>
              </w:rPr>
            </w:pPr>
          </w:p>
        </w:tc>
        <w:tc>
          <w:tcPr>
            <w:tcW w:w="2325" w:type="dxa"/>
          </w:tcPr>
          <w:p w:rsidR="007A26B8" w:rsidRPr="00685A6B" w:rsidRDefault="007A26B8" w:rsidP="008319CF">
            <w:pPr>
              <w:jc w:val="center"/>
              <w:rPr>
                <w:rFonts w:cs="Arial"/>
              </w:rPr>
            </w:pPr>
          </w:p>
        </w:tc>
        <w:tc>
          <w:tcPr>
            <w:tcW w:w="3298" w:type="dxa"/>
          </w:tcPr>
          <w:p w:rsidR="007A26B8" w:rsidRPr="00685A6B" w:rsidRDefault="007A26B8" w:rsidP="008319CF">
            <w:pPr>
              <w:jc w:val="center"/>
              <w:rPr>
                <w:rFonts w:cs="Arial"/>
              </w:rPr>
            </w:pPr>
          </w:p>
        </w:tc>
      </w:tr>
      <w:tr w:rsidR="007A26B8" w:rsidRPr="00685A6B" w:rsidTr="00B464DA">
        <w:tc>
          <w:tcPr>
            <w:tcW w:w="588" w:type="dxa"/>
          </w:tcPr>
          <w:p w:rsidR="007A26B8" w:rsidRPr="00685A6B" w:rsidRDefault="007A26B8" w:rsidP="008319CF">
            <w:pPr>
              <w:jc w:val="center"/>
              <w:rPr>
                <w:rFonts w:cs="Arial"/>
              </w:rPr>
            </w:pPr>
          </w:p>
        </w:tc>
        <w:tc>
          <w:tcPr>
            <w:tcW w:w="2760" w:type="dxa"/>
          </w:tcPr>
          <w:p w:rsidR="007A26B8" w:rsidRPr="00685A6B" w:rsidRDefault="007A26B8" w:rsidP="008319CF">
            <w:pPr>
              <w:jc w:val="center"/>
              <w:rPr>
                <w:rFonts w:cs="Arial"/>
              </w:rPr>
            </w:pPr>
          </w:p>
          <w:p w:rsidR="007A26B8" w:rsidRPr="00685A6B" w:rsidRDefault="007A26B8" w:rsidP="008319CF">
            <w:pPr>
              <w:jc w:val="center"/>
              <w:rPr>
                <w:rFonts w:cs="Arial"/>
              </w:rPr>
            </w:pPr>
          </w:p>
        </w:tc>
        <w:tc>
          <w:tcPr>
            <w:tcW w:w="1079" w:type="dxa"/>
          </w:tcPr>
          <w:p w:rsidR="007A26B8" w:rsidRPr="00685A6B" w:rsidRDefault="007A26B8" w:rsidP="008319CF">
            <w:pPr>
              <w:jc w:val="center"/>
              <w:rPr>
                <w:rFonts w:cs="Arial"/>
              </w:rPr>
            </w:pPr>
          </w:p>
        </w:tc>
        <w:tc>
          <w:tcPr>
            <w:tcW w:w="4638" w:type="dxa"/>
          </w:tcPr>
          <w:p w:rsidR="007A26B8" w:rsidRPr="00685A6B" w:rsidRDefault="007A26B8" w:rsidP="008319CF">
            <w:pPr>
              <w:jc w:val="center"/>
              <w:rPr>
                <w:rFonts w:cs="Arial"/>
              </w:rPr>
            </w:pPr>
          </w:p>
        </w:tc>
        <w:tc>
          <w:tcPr>
            <w:tcW w:w="2325" w:type="dxa"/>
          </w:tcPr>
          <w:p w:rsidR="007A26B8" w:rsidRPr="00685A6B" w:rsidRDefault="007A26B8" w:rsidP="008319CF">
            <w:pPr>
              <w:jc w:val="center"/>
              <w:rPr>
                <w:rFonts w:cs="Arial"/>
              </w:rPr>
            </w:pPr>
          </w:p>
        </w:tc>
        <w:tc>
          <w:tcPr>
            <w:tcW w:w="3298" w:type="dxa"/>
          </w:tcPr>
          <w:p w:rsidR="007A26B8" w:rsidRPr="00685A6B" w:rsidRDefault="007A26B8" w:rsidP="008319CF">
            <w:pPr>
              <w:jc w:val="center"/>
              <w:rPr>
                <w:rFonts w:cs="Arial"/>
              </w:rPr>
            </w:pPr>
          </w:p>
        </w:tc>
      </w:tr>
      <w:tr w:rsidR="007A26B8" w:rsidRPr="00685A6B" w:rsidTr="00B464DA">
        <w:tc>
          <w:tcPr>
            <w:tcW w:w="588" w:type="dxa"/>
          </w:tcPr>
          <w:p w:rsidR="007A26B8" w:rsidRPr="00685A6B" w:rsidRDefault="007A26B8" w:rsidP="008319CF">
            <w:pPr>
              <w:jc w:val="center"/>
              <w:rPr>
                <w:rFonts w:cs="Arial"/>
              </w:rPr>
            </w:pPr>
          </w:p>
        </w:tc>
        <w:tc>
          <w:tcPr>
            <w:tcW w:w="2760" w:type="dxa"/>
          </w:tcPr>
          <w:p w:rsidR="007A26B8" w:rsidRPr="00685A6B" w:rsidRDefault="007A26B8" w:rsidP="008319CF">
            <w:pPr>
              <w:jc w:val="center"/>
              <w:rPr>
                <w:rFonts w:cs="Arial"/>
              </w:rPr>
            </w:pPr>
          </w:p>
          <w:p w:rsidR="007A26B8" w:rsidRPr="00685A6B" w:rsidRDefault="007A26B8" w:rsidP="008319CF">
            <w:pPr>
              <w:jc w:val="center"/>
              <w:rPr>
                <w:rFonts w:cs="Arial"/>
              </w:rPr>
            </w:pPr>
          </w:p>
        </w:tc>
        <w:tc>
          <w:tcPr>
            <w:tcW w:w="1079" w:type="dxa"/>
          </w:tcPr>
          <w:p w:rsidR="007A26B8" w:rsidRPr="00685A6B" w:rsidRDefault="007A26B8" w:rsidP="008319CF">
            <w:pPr>
              <w:jc w:val="center"/>
              <w:rPr>
                <w:rFonts w:cs="Arial"/>
              </w:rPr>
            </w:pPr>
          </w:p>
        </w:tc>
        <w:tc>
          <w:tcPr>
            <w:tcW w:w="4638" w:type="dxa"/>
          </w:tcPr>
          <w:p w:rsidR="007A26B8" w:rsidRPr="00685A6B" w:rsidRDefault="007A26B8" w:rsidP="008319CF">
            <w:pPr>
              <w:jc w:val="center"/>
              <w:rPr>
                <w:rFonts w:cs="Arial"/>
              </w:rPr>
            </w:pPr>
          </w:p>
        </w:tc>
        <w:tc>
          <w:tcPr>
            <w:tcW w:w="2325" w:type="dxa"/>
          </w:tcPr>
          <w:p w:rsidR="007A26B8" w:rsidRPr="00685A6B" w:rsidRDefault="007A26B8" w:rsidP="008319CF">
            <w:pPr>
              <w:jc w:val="center"/>
              <w:rPr>
                <w:rFonts w:cs="Arial"/>
              </w:rPr>
            </w:pPr>
          </w:p>
        </w:tc>
        <w:tc>
          <w:tcPr>
            <w:tcW w:w="3298" w:type="dxa"/>
          </w:tcPr>
          <w:p w:rsidR="007A26B8" w:rsidRPr="00685A6B" w:rsidRDefault="007A26B8" w:rsidP="008319CF">
            <w:pPr>
              <w:jc w:val="center"/>
              <w:rPr>
                <w:rFonts w:cs="Arial"/>
              </w:rPr>
            </w:pPr>
          </w:p>
        </w:tc>
      </w:tr>
      <w:tr w:rsidR="007A26B8" w:rsidRPr="00685A6B" w:rsidTr="00B464DA">
        <w:tc>
          <w:tcPr>
            <w:tcW w:w="588" w:type="dxa"/>
          </w:tcPr>
          <w:p w:rsidR="007A26B8" w:rsidRPr="00685A6B" w:rsidRDefault="007A26B8" w:rsidP="008319CF">
            <w:pPr>
              <w:jc w:val="center"/>
              <w:rPr>
                <w:rFonts w:cs="Arial"/>
              </w:rPr>
            </w:pPr>
          </w:p>
        </w:tc>
        <w:tc>
          <w:tcPr>
            <w:tcW w:w="2760" w:type="dxa"/>
          </w:tcPr>
          <w:p w:rsidR="007A26B8" w:rsidRPr="00685A6B" w:rsidRDefault="007A26B8" w:rsidP="008319CF">
            <w:pPr>
              <w:jc w:val="center"/>
              <w:rPr>
                <w:rFonts w:cs="Arial"/>
              </w:rPr>
            </w:pPr>
          </w:p>
          <w:p w:rsidR="007A26B8" w:rsidRPr="00685A6B" w:rsidRDefault="007A26B8" w:rsidP="008319CF">
            <w:pPr>
              <w:jc w:val="center"/>
              <w:rPr>
                <w:rFonts w:cs="Arial"/>
              </w:rPr>
            </w:pPr>
          </w:p>
        </w:tc>
        <w:tc>
          <w:tcPr>
            <w:tcW w:w="1079" w:type="dxa"/>
          </w:tcPr>
          <w:p w:rsidR="007A26B8" w:rsidRPr="00685A6B" w:rsidRDefault="007A26B8" w:rsidP="008319CF">
            <w:pPr>
              <w:jc w:val="center"/>
              <w:rPr>
                <w:rFonts w:cs="Arial"/>
              </w:rPr>
            </w:pPr>
          </w:p>
        </w:tc>
        <w:tc>
          <w:tcPr>
            <w:tcW w:w="4638" w:type="dxa"/>
          </w:tcPr>
          <w:p w:rsidR="007A26B8" w:rsidRPr="00685A6B" w:rsidRDefault="007A26B8" w:rsidP="008319CF">
            <w:pPr>
              <w:jc w:val="center"/>
              <w:rPr>
                <w:rFonts w:cs="Arial"/>
              </w:rPr>
            </w:pPr>
          </w:p>
        </w:tc>
        <w:tc>
          <w:tcPr>
            <w:tcW w:w="2325" w:type="dxa"/>
          </w:tcPr>
          <w:p w:rsidR="007A26B8" w:rsidRPr="00685A6B" w:rsidRDefault="007A26B8" w:rsidP="008319CF">
            <w:pPr>
              <w:jc w:val="center"/>
              <w:rPr>
                <w:rFonts w:cs="Arial"/>
              </w:rPr>
            </w:pPr>
          </w:p>
        </w:tc>
        <w:tc>
          <w:tcPr>
            <w:tcW w:w="3298" w:type="dxa"/>
          </w:tcPr>
          <w:p w:rsidR="007A26B8" w:rsidRPr="00685A6B" w:rsidRDefault="007A26B8" w:rsidP="008319CF">
            <w:pPr>
              <w:jc w:val="center"/>
              <w:rPr>
                <w:rFonts w:cs="Arial"/>
              </w:rPr>
            </w:pPr>
          </w:p>
        </w:tc>
      </w:tr>
      <w:tr w:rsidR="007A26B8" w:rsidRPr="00685A6B" w:rsidTr="00B464DA">
        <w:tc>
          <w:tcPr>
            <w:tcW w:w="588" w:type="dxa"/>
          </w:tcPr>
          <w:p w:rsidR="007A26B8" w:rsidRPr="00685A6B" w:rsidRDefault="007A26B8" w:rsidP="008319CF">
            <w:pPr>
              <w:jc w:val="center"/>
              <w:rPr>
                <w:rFonts w:cs="Arial"/>
              </w:rPr>
            </w:pPr>
          </w:p>
        </w:tc>
        <w:tc>
          <w:tcPr>
            <w:tcW w:w="2760" w:type="dxa"/>
          </w:tcPr>
          <w:p w:rsidR="007A26B8" w:rsidRPr="00685A6B" w:rsidRDefault="007A26B8" w:rsidP="008319CF">
            <w:pPr>
              <w:jc w:val="center"/>
              <w:rPr>
                <w:rFonts w:cs="Arial"/>
              </w:rPr>
            </w:pPr>
          </w:p>
          <w:p w:rsidR="007A26B8" w:rsidRPr="00685A6B" w:rsidRDefault="007A26B8" w:rsidP="008319CF">
            <w:pPr>
              <w:jc w:val="center"/>
              <w:rPr>
                <w:rFonts w:cs="Arial"/>
              </w:rPr>
            </w:pPr>
          </w:p>
        </w:tc>
        <w:tc>
          <w:tcPr>
            <w:tcW w:w="1079" w:type="dxa"/>
          </w:tcPr>
          <w:p w:rsidR="007A26B8" w:rsidRPr="00685A6B" w:rsidRDefault="007A26B8" w:rsidP="008319CF">
            <w:pPr>
              <w:jc w:val="center"/>
              <w:rPr>
                <w:rFonts w:cs="Arial"/>
              </w:rPr>
            </w:pPr>
          </w:p>
        </w:tc>
        <w:tc>
          <w:tcPr>
            <w:tcW w:w="4638" w:type="dxa"/>
          </w:tcPr>
          <w:p w:rsidR="007A26B8" w:rsidRPr="00685A6B" w:rsidRDefault="007A26B8" w:rsidP="008319CF">
            <w:pPr>
              <w:jc w:val="center"/>
              <w:rPr>
                <w:rFonts w:cs="Arial"/>
              </w:rPr>
            </w:pPr>
          </w:p>
        </w:tc>
        <w:tc>
          <w:tcPr>
            <w:tcW w:w="2325" w:type="dxa"/>
          </w:tcPr>
          <w:p w:rsidR="007A26B8" w:rsidRPr="00685A6B" w:rsidRDefault="007A26B8" w:rsidP="008319CF">
            <w:pPr>
              <w:jc w:val="center"/>
              <w:rPr>
                <w:rFonts w:cs="Arial"/>
              </w:rPr>
            </w:pPr>
          </w:p>
        </w:tc>
        <w:tc>
          <w:tcPr>
            <w:tcW w:w="3298" w:type="dxa"/>
          </w:tcPr>
          <w:p w:rsidR="007A26B8" w:rsidRPr="00685A6B" w:rsidRDefault="007A26B8" w:rsidP="008319CF">
            <w:pPr>
              <w:jc w:val="center"/>
              <w:rPr>
                <w:rFonts w:cs="Arial"/>
              </w:rPr>
            </w:pPr>
          </w:p>
        </w:tc>
      </w:tr>
      <w:tr w:rsidR="007A26B8" w:rsidRPr="00685A6B" w:rsidTr="00B464DA">
        <w:tc>
          <w:tcPr>
            <w:tcW w:w="588" w:type="dxa"/>
          </w:tcPr>
          <w:p w:rsidR="007A26B8" w:rsidRPr="00685A6B" w:rsidRDefault="007A26B8" w:rsidP="008319CF">
            <w:pPr>
              <w:jc w:val="center"/>
              <w:rPr>
                <w:rFonts w:cs="Arial"/>
              </w:rPr>
            </w:pPr>
          </w:p>
        </w:tc>
        <w:tc>
          <w:tcPr>
            <w:tcW w:w="2760" w:type="dxa"/>
          </w:tcPr>
          <w:p w:rsidR="007A26B8" w:rsidRPr="00685A6B" w:rsidRDefault="007A26B8" w:rsidP="008319CF">
            <w:pPr>
              <w:jc w:val="center"/>
              <w:rPr>
                <w:rFonts w:cs="Arial"/>
              </w:rPr>
            </w:pPr>
          </w:p>
          <w:p w:rsidR="007A26B8" w:rsidRPr="00685A6B" w:rsidRDefault="007A26B8" w:rsidP="008319CF">
            <w:pPr>
              <w:jc w:val="center"/>
              <w:rPr>
                <w:rFonts w:cs="Arial"/>
              </w:rPr>
            </w:pPr>
          </w:p>
        </w:tc>
        <w:tc>
          <w:tcPr>
            <w:tcW w:w="1079" w:type="dxa"/>
          </w:tcPr>
          <w:p w:rsidR="007A26B8" w:rsidRPr="00685A6B" w:rsidRDefault="007A26B8" w:rsidP="008319CF">
            <w:pPr>
              <w:jc w:val="center"/>
              <w:rPr>
                <w:rFonts w:cs="Arial"/>
              </w:rPr>
            </w:pPr>
          </w:p>
        </w:tc>
        <w:tc>
          <w:tcPr>
            <w:tcW w:w="4638" w:type="dxa"/>
          </w:tcPr>
          <w:p w:rsidR="007A26B8" w:rsidRPr="00685A6B" w:rsidRDefault="007A26B8" w:rsidP="008319CF">
            <w:pPr>
              <w:jc w:val="center"/>
              <w:rPr>
                <w:rFonts w:cs="Arial"/>
              </w:rPr>
            </w:pPr>
          </w:p>
        </w:tc>
        <w:tc>
          <w:tcPr>
            <w:tcW w:w="2325" w:type="dxa"/>
          </w:tcPr>
          <w:p w:rsidR="007A26B8" w:rsidRPr="00685A6B" w:rsidRDefault="007A26B8" w:rsidP="008319CF">
            <w:pPr>
              <w:jc w:val="center"/>
              <w:rPr>
                <w:rFonts w:cs="Arial"/>
              </w:rPr>
            </w:pPr>
          </w:p>
        </w:tc>
        <w:tc>
          <w:tcPr>
            <w:tcW w:w="3298" w:type="dxa"/>
          </w:tcPr>
          <w:p w:rsidR="007A26B8" w:rsidRPr="00685A6B" w:rsidRDefault="007A26B8" w:rsidP="008319CF">
            <w:pPr>
              <w:jc w:val="center"/>
              <w:rPr>
                <w:rFonts w:cs="Arial"/>
              </w:rPr>
            </w:pPr>
          </w:p>
        </w:tc>
      </w:tr>
    </w:tbl>
    <w:p w:rsidR="007A26B8" w:rsidRDefault="007A26B8" w:rsidP="00F00AF0">
      <w:pPr>
        <w:rPr>
          <w:rFonts w:cs="Arial"/>
        </w:rPr>
      </w:pPr>
    </w:p>
    <w:p w:rsidR="007A26B8" w:rsidRPr="00364F4A" w:rsidRDefault="007A26B8" w:rsidP="00F00AF0">
      <w:pPr>
        <w:rPr>
          <w:rFonts w:cs="Arial"/>
        </w:rPr>
      </w:pPr>
    </w:p>
    <w:p w:rsidR="007A26B8" w:rsidRPr="000C02E5" w:rsidRDefault="007A26B8" w:rsidP="00F00AF0">
      <w:pPr>
        <w:rPr>
          <w:rFonts w:cs="Arial"/>
        </w:rPr>
      </w:pPr>
      <w:r w:rsidRPr="00364F4A">
        <w:t xml:space="preserve">Data </w:t>
      </w:r>
      <w:r>
        <w:t>________________</w:t>
      </w:r>
      <w:r>
        <w:tab/>
      </w:r>
      <w:r>
        <w:tab/>
        <w:t>____________________________________</w:t>
      </w:r>
      <w:r>
        <w:tab/>
        <w:t>________________________________________</w:t>
      </w:r>
    </w:p>
    <w:p w:rsidR="007A26B8" w:rsidRPr="00364F4A" w:rsidRDefault="007A26B8" w:rsidP="00F00AF0">
      <w:r w:rsidRPr="00364F4A">
        <w:rPr>
          <w:rFonts w:cs="Arial"/>
        </w:rPr>
        <w:tab/>
      </w:r>
      <w:r w:rsidRPr="00364F4A"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t xml:space="preserve">           </w:t>
      </w:r>
      <w:r w:rsidRPr="00364F4A">
        <w:t xml:space="preserve">Paraišką </w:t>
      </w:r>
      <w:r>
        <w:t>už</w:t>
      </w:r>
      <w:r w:rsidRPr="00364F4A">
        <w:t>pildžiusio asmens vardas, pavardė</w:t>
      </w:r>
      <w:r>
        <w:t xml:space="preserve"> </w:t>
      </w:r>
      <w:r w:rsidRPr="00364F4A">
        <w:rPr>
          <w:rFonts w:cs="Arial"/>
        </w:rPr>
        <w:tab/>
      </w:r>
      <w:r w:rsidRPr="00364F4A">
        <w:t>Kontaktinis telef. Nr. ir elektroninio pašto adresas</w:t>
      </w:r>
    </w:p>
    <w:p w:rsidR="007A26B8" w:rsidRDefault="007A26B8" w:rsidP="00D42D77">
      <w:pPr>
        <w:spacing w:line="360" w:lineRule="auto"/>
        <w:jc w:val="center"/>
        <w:rPr>
          <w:rFonts w:cs="Arial"/>
          <w:b/>
          <w:bCs/>
        </w:rPr>
      </w:pPr>
    </w:p>
    <w:p w:rsidR="007A26B8" w:rsidRDefault="007A26B8" w:rsidP="00B15A34">
      <w:pPr>
        <w:rPr>
          <w:rFonts w:cs="Arial"/>
        </w:rPr>
      </w:pPr>
      <w:r>
        <w:t xml:space="preserve">Dalyvio paraišką siųsti el. p. </w:t>
      </w:r>
      <w:hyperlink r:id="rId4" w:history="1">
        <w:r w:rsidRPr="006C79A8">
          <w:rPr>
            <w:rStyle w:val="Hyperlink"/>
          </w:rPr>
          <w:t>pakruojomuzika@gmail.com</w:t>
        </w:r>
      </w:hyperlink>
      <w:r>
        <w:t xml:space="preserve"> iki 2015 m. balandžio 3 d. </w:t>
      </w:r>
    </w:p>
    <w:sectPr w:rsidR="007A26B8" w:rsidSect="00F00AF0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BA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defaultTabStop w:val="720"/>
  <w:hyphenationZone w:val="396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35308"/>
    <w:rsid w:val="000C02E5"/>
    <w:rsid w:val="00364F4A"/>
    <w:rsid w:val="00386F53"/>
    <w:rsid w:val="0048367E"/>
    <w:rsid w:val="005A76DE"/>
    <w:rsid w:val="00635308"/>
    <w:rsid w:val="00685A6B"/>
    <w:rsid w:val="006C79A8"/>
    <w:rsid w:val="007953D8"/>
    <w:rsid w:val="007A26B8"/>
    <w:rsid w:val="00823D2E"/>
    <w:rsid w:val="008319CF"/>
    <w:rsid w:val="008F486A"/>
    <w:rsid w:val="00914E01"/>
    <w:rsid w:val="009F52BB"/>
    <w:rsid w:val="00A33117"/>
    <w:rsid w:val="00AA1684"/>
    <w:rsid w:val="00B15A34"/>
    <w:rsid w:val="00B464DA"/>
    <w:rsid w:val="00D42D77"/>
    <w:rsid w:val="00D72BB5"/>
    <w:rsid w:val="00DE0969"/>
    <w:rsid w:val="00F00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sz w:val="22"/>
        <w:szCs w:val="22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D77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B15A34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rsid w:val="00B15A34"/>
    <w:rPr>
      <w:color w:val="auto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kruojomuzik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1</Pages>
  <Words>537</Words>
  <Characters>307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Vokalinių ansamblių šventės – konkurso „Kur aukštas klevas“</dc:title>
  <dc:subject/>
  <dc:creator>Vartotojas</dc:creator>
  <cp:keywords/>
  <dc:description/>
  <cp:lastModifiedBy>A</cp:lastModifiedBy>
  <cp:revision>2</cp:revision>
  <dcterms:created xsi:type="dcterms:W3CDTF">2015-02-12T13:08:00Z</dcterms:created>
  <dcterms:modified xsi:type="dcterms:W3CDTF">2015-02-12T13:09:00Z</dcterms:modified>
</cp:coreProperties>
</file>